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09" w:rsidRDefault="007F5793" w:rsidP="006E5C22">
      <w:pPr>
        <w:jc w:val="both"/>
      </w:pPr>
      <w:r>
        <w:t>Hinweise: Für jeden Dienst ist ein separates Formular auszufüllen.</w:t>
      </w:r>
      <w:r w:rsidRPr="00A01729">
        <w:rPr>
          <w:rFonts w:ascii="Arial" w:hAnsi="Arial" w:cs="Arial"/>
          <w:i/>
        </w:rPr>
        <w:t xml:space="preserve"> </w:t>
      </w:r>
      <w:r w:rsidRPr="007F5793">
        <w:t>Derzeit können nur WMS-Dienste bis Version 1.1.1 eingebunden werden.</w:t>
      </w:r>
    </w:p>
    <w:p w:rsidR="007F5793" w:rsidRDefault="007F57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4220"/>
        <w:gridCol w:w="2550"/>
      </w:tblGrid>
      <w:tr w:rsidR="00555F09" w:rsidRPr="00550A3C" w:rsidTr="008D549C">
        <w:tc>
          <w:tcPr>
            <w:tcW w:w="2518" w:type="dxa"/>
            <w:shd w:val="clear" w:color="auto" w:fill="auto"/>
          </w:tcPr>
          <w:p w:rsidR="00555F09" w:rsidRPr="00550A3C" w:rsidRDefault="00555F09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4220" w:type="dxa"/>
            <w:shd w:val="clear" w:color="auto" w:fill="auto"/>
          </w:tcPr>
          <w:p w:rsidR="00555F09" w:rsidRPr="00550A3C" w:rsidRDefault="00555F09">
            <w:pPr>
              <w:rPr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555F09" w:rsidRPr="00550A3C" w:rsidRDefault="00C51089">
            <w:pPr>
              <w:rPr>
                <w:b/>
              </w:rPr>
            </w:pPr>
            <w:r>
              <w:rPr>
                <w:b/>
              </w:rPr>
              <w:t>Angaben des Bereitstellers</w:t>
            </w:r>
          </w:p>
        </w:tc>
      </w:tr>
      <w:tr w:rsidR="00555F09" w:rsidTr="008D549C">
        <w:tc>
          <w:tcPr>
            <w:tcW w:w="2518" w:type="dxa"/>
            <w:shd w:val="clear" w:color="auto" w:fill="auto"/>
          </w:tcPr>
          <w:p w:rsidR="00555F09" w:rsidRDefault="00652960">
            <w:r>
              <w:t>Bezeichnung</w:t>
            </w:r>
          </w:p>
        </w:tc>
        <w:tc>
          <w:tcPr>
            <w:tcW w:w="4220" w:type="dxa"/>
            <w:shd w:val="clear" w:color="auto" w:fill="auto"/>
          </w:tcPr>
          <w:p w:rsidR="006E5C22" w:rsidRDefault="006E5C22">
            <w:r>
              <w:t xml:space="preserve">Für </w:t>
            </w:r>
            <w:proofErr w:type="spellStart"/>
            <w:r>
              <w:t>Layerbaum</w:t>
            </w:r>
            <w:proofErr w:type="spellEnd"/>
            <w:r>
              <w:t xml:space="preserve"> im Client:</w:t>
            </w:r>
          </w:p>
          <w:p w:rsidR="006E5C22" w:rsidRDefault="006E5C22"/>
          <w:p w:rsidR="00463E62" w:rsidRDefault="007E7C8B">
            <w:r>
              <w:t>Name Landkreis, kreisfreie Stadt oder Gemeinde</w:t>
            </w:r>
            <w:r w:rsidR="006E5C22">
              <w:t>;</w:t>
            </w:r>
          </w:p>
          <w:p w:rsidR="00463E62" w:rsidRDefault="00463E62">
            <w:r>
              <w:t>Bezeichnung für Darstellung</w:t>
            </w:r>
          </w:p>
          <w:p w:rsidR="00463E62" w:rsidRDefault="00463E62">
            <w:r>
              <w:t>im Client</w:t>
            </w:r>
            <w:r w:rsidR="006E5C22">
              <w:t>;</w:t>
            </w:r>
          </w:p>
          <w:p w:rsidR="002E1B26" w:rsidRDefault="002E1B26">
            <w:r>
              <w:t>Name des ANNEX-Thema</w:t>
            </w:r>
            <w:r w:rsidR="00866443">
              <w:t>s</w:t>
            </w:r>
            <w:r>
              <w:t>;</w:t>
            </w:r>
          </w:p>
          <w:p w:rsidR="002E1B26" w:rsidRDefault="00FC57A5">
            <w:r>
              <w:t xml:space="preserve">Kurzbezeichnung Layer </w:t>
            </w:r>
            <w:r w:rsidR="00E809BB">
              <w:t>(</w:t>
            </w:r>
            <w:r>
              <w:t>max. 32 Zeichen</w:t>
            </w:r>
            <w:r w:rsidR="00E809BB">
              <w:t>)</w:t>
            </w:r>
            <w:r>
              <w:t>:</w:t>
            </w:r>
          </w:p>
          <w:p w:rsidR="002E1B26" w:rsidRDefault="002E1B26"/>
          <w:p w:rsidR="006E5C22" w:rsidRDefault="006E5C22">
            <w:r>
              <w:t>Beispiel:</w:t>
            </w:r>
          </w:p>
          <w:p w:rsidR="006E5C22" w:rsidRDefault="00DE0E34">
            <w:r>
              <w:rPr>
                <w:noProof/>
              </w:rPr>
              <w:drawing>
                <wp:inline distT="0" distB="0" distL="0" distR="0" wp14:anchorId="1A6E6F1E" wp14:editId="19A98454">
                  <wp:extent cx="2305050" cy="14478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</w:tcPr>
          <w:p w:rsidR="00555F09" w:rsidRDefault="00555F09"/>
        </w:tc>
      </w:tr>
      <w:tr w:rsidR="00C472EA" w:rsidTr="008D549C">
        <w:tc>
          <w:tcPr>
            <w:tcW w:w="2518" w:type="dxa"/>
            <w:shd w:val="clear" w:color="auto" w:fill="auto"/>
          </w:tcPr>
          <w:p w:rsidR="00C472EA" w:rsidRDefault="00C472EA" w:rsidP="00145823">
            <w:r>
              <w:t>Ansprechpartner</w:t>
            </w:r>
          </w:p>
        </w:tc>
        <w:tc>
          <w:tcPr>
            <w:tcW w:w="4220" w:type="dxa"/>
            <w:shd w:val="clear" w:color="auto" w:fill="auto"/>
          </w:tcPr>
          <w:p w:rsidR="00C41701" w:rsidRDefault="00145823">
            <w:r>
              <w:t>f</w:t>
            </w:r>
            <w:r w:rsidR="00D61A94">
              <w:t>achlicher A</w:t>
            </w:r>
            <w:r w:rsidR="00A90F87">
              <w:t>nsprechpartner für den Dienst</w:t>
            </w:r>
            <w:r w:rsidR="009A4C12">
              <w:t xml:space="preserve"> (externe Anfragen, z. B. über support@tlrz.thueringen.de</w:t>
            </w:r>
            <w:r w:rsidR="001753E5">
              <w:t xml:space="preserve"> werden an diesen weitergeleitet)</w:t>
            </w:r>
          </w:p>
          <w:p w:rsidR="00C41701" w:rsidRDefault="00C41701" w:rsidP="00C41701">
            <w:pPr>
              <w:numPr>
                <w:ilvl w:val="0"/>
                <w:numId w:val="10"/>
              </w:numPr>
            </w:pPr>
            <w:r>
              <w:t>Name,</w:t>
            </w:r>
          </w:p>
          <w:p w:rsidR="00C41701" w:rsidRDefault="00C41701" w:rsidP="00C41701">
            <w:pPr>
              <w:numPr>
                <w:ilvl w:val="0"/>
                <w:numId w:val="10"/>
              </w:numPr>
            </w:pPr>
            <w:r>
              <w:t>Adresse,</w:t>
            </w:r>
          </w:p>
          <w:p w:rsidR="00C41701" w:rsidRDefault="00C41701" w:rsidP="00C41701">
            <w:pPr>
              <w:numPr>
                <w:ilvl w:val="0"/>
                <w:numId w:val="10"/>
              </w:numPr>
            </w:pPr>
            <w:r>
              <w:t xml:space="preserve">Telefonnummer und </w:t>
            </w:r>
          </w:p>
          <w:p w:rsidR="00C472EA" w:rsidRDefault="00C41701" w:rsidP="00C41701">
            <w:pPr>
              <w:numPr>
                <w:ilvl w:val="0"/>
                <w:numId w:val="10"/>
              </w:numPr>
            </w:pPr>
            <w:r>
              <w:t>E-Mail-Adresse</w:t>
            </w:r>
          </w:p>
        </w:tc>
        <w:tc>
          <w:tcPr>
            <w:tcW w:w="2550" w:type="dxa"/>
            <w:shd w:val="clear" w:color="auto" w:fill="auto"/>
          </w:tcPr>
          <w:p w:rsidR="00C472EA" w:rsidRDefault="00C472EA"/>
        </w:tc>
      </w:tr>
      <w:tr w:rsidR="001C5CF1" w:rsidTr="008D549C">
        <w:tc>
          <w:tcPr>
            <w:tcW w:w="2518" w:type="dxa"/>
            <w:shd w:val="clear" w:color="auto" w:fill="auto"/>
          </w:tcPr>
          <w:p w:rsidR="001C5CF1" w:rsidRDefault="001C5CF1" w:rsidP="00145823">
            <w:r>
              <w:t xml:space="preserve">Parameter der Dienste </w:t>
            </w:r>
          </w:p>
          <w:p w:rsidR="001C5CF1" w:rsidRDefault="001C5CF1" w:rsidP="00145823">
            <w:r>
              <w:t>im Client</w:t>
            </w:r>
            <w:r w:rsidR="00DF3D5C">
              <w:t xml:space="preserve"> (wenn diese von den Diensteinstellungen abweichen sollen)</w:t>
            </w:r>
          </w:p>
        </w:tc>
        <w:tc>
          <w:tcPr>
            <w:tcW w:w="4220" w:type="dxa"/>
            <w:shd w:val="clear" w:color="auto" w:fill="auto"/>
          </w:tcPr>
          <w:p w:rsidR="001C5CF1" w:rsidRDefault="001C5CF1">
            <w:r>
              <w:t>Maßstab</w:t>
            </w:r>
            <w:r w:rsidR="001A371D">
              <w:t>:</w:t>
            </w:r>
          </w:p>
          <w:p w:rsidR="001A371D" w:rsidRDefault="00F166FF">
            <w:r>
              <w:t>Transparenz:</w:t>
            </w:r>
          </w:p>
          <w:p w:rsidR="00F166FF" w:rsidRDefault="00765815">
            <w:proofErr w:type="spellStart"/>
            <w:r w:rsidRPr="00765815">
              <w:t>GetFeatureInfo</w:t>
            </w:r>
            <w:proofErr w:type="spellEnd"/>
            <w:r w:rsidR="00F166FF">
              <w:t>:</w:t>
            </w:r>
          </w:p>
          <w:p w:rsidR="00765815" w:rsidRDefault="00F166FF">
            <w:r>
              <w:t xml:space="preserve">Festlegung Style </w:t>
            </w:r>
          </w:p>
          <w:p w:rsidR="00F166FF" w:rsidRDefault="00F166FF">
            <w:r>
              <w:t>(falls mehre</w:t>
            </w:r>
            <w:r w:rsidR="00866443">
              <w:t>re</w:t>
            </w:r>
            <w:r>
              <w:t xml:space="preserve"> existieren)</w:t>
            </w:r>
          </w:p>
        </w:tc>
        <w:tc>
          <w:tcPr>
            <w:tcW w:w="2550" w:type="dxa"/>
            <w:shd w:val="clear" w:color="auto" w:fill="auto"/>
          </w:tcPr>
          <w:p w:rsidR="001C5CF1" w:rsidRDefault="001C5CF1"/>
        </w:tc>
      </w:tr>
    </w:tbl>
    <w:p w:rsidR="00555F09" w:rsidRDefault="00555F09"/>
    <w:p w:rsidR="0032459F" w:rsidRPr="00096ED3" w:rsidRDefault="0032459F" w:rsidP="00EE7603">
      <w:pPr>
        <w:jc w:val="both"/>
      </w:pPr>
    </w:p>
    <w:sectPr w:rsidR="0032459F" w:rsidRPr="00096ED3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089" w:rsidRDefault="00C51089" w:rsidP="00D900E0">
      <w:r>
        <w:separator/>
      </w:r>
    </w:p>
  </w:endnote>
  <w:endnote w:type="continuationSeparator" w:id="0">
    <w:p w:rsidR="00C51089" w:rsidRDefault="00C51089" w:rsidP="00D9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089" w:rsidRDefault="00C51089" w:rsidP="00D900E0">
      <w:r>
        <w:separator/>
      </w:r>
    </w:p>
  </w:footnote>
  <w:footnote w:type="continuationSeparator" w:id="0">
    <w:p w:rsidR="00C51089" w:rsidRDefault="00C51089" w:rsidP="00D90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089" w:rsidRDefault="00C51089" w:rsidP="00C847BF">
    <w:pPr>
      <w:pStyle w:val="Kopfzeile"/>
    </w:pPr>
    <w:r>
      <w:t>Einbindung von Darstellungsdiensten in Client</w:t>
    </w:r>
    <w:r>
      <w:tab/>
    </w:r>
    <w:r>
      <w:tab/>
    </w:r>
    <w:r>
      <w:tab/>
      <w:t>Anlage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3B64"/>
    <w:multiLevelType w:val="hybridMultilevel"/>
    <w:tmpl w:val="5B88F4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F00C0"/>
    <w:multiLevelType w:val="hybridMultilevel"/>
    <w:tmpl w:val="F77883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A5119"/>
    <w:multiLevelType w:val="hybridMultilevel"/>
    <w:tmpl w:val="F2542E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45DB8"/>
    <w:multiLevelType w:val="hybridMultilevel"/>
    <w:tmpl w:val="351CB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95D78"/>
    <w:multiLevelType w:val="hybridMultilevel"/>
    <w:tmpl w:val="020E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E866BF"/>
    <w:multiLevelType w:val="hybridMultilevel"/>
    <w:tmpl w:val="FF7262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A44C1"/>
    <w:multiLevelType w:val="hybridMultilevel"/>
    <w:tmpl w:val="A11C4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7F2A58"/>
    <w:multiLevelType w:val="hybridMultilevel"/>
    <w:tmpl w:val="35E612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D79BE"/>
    <w:multiLevelType w:val="hybridMultilevel"/>
    <w:tmpl w:val="8444B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C4766"/>
    <w:multiLevelType w:val="hybridMultilevel"/>
    <w:tmpl w:val="9AEE0B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EE044D"/>
    <w:multiLevelType w:val="hybridMultilevel"/>
    <w:tmpl w:val="373EB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BD77BC"/>
    <w:multiLevelType w:val="hybridMultilevel"/>
    <w:tmpl w:val="678CF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5"/>
  </w:num>
  <w:num w:numId="5">
    <w:abstractNumId w:val="11"/>
  </w:num>
  <w:num w:numId="6">
    <w:abstractNumId w:val="10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D3"/>
    <w:rsid w:val="0000078D"/>
    <w:rsid w:val="00005D47"/>
    <w:rsid w:val="00015CB2"/>
    <w:rsid w:val="000162FF"/>
    <w:rsid w:val="00020CE1"/>
    <w:rsid w:val="00020FA9"/>
    <w:rsid w:val="00021720"/>
    <w:rsid w:val="00026962"/>
    <w:rsid w:val="000328A6"/>
    <w:rsid w:val="00034B51"/>
    <w:rsid w:val="000402FF"/>
    <w:rsid w:val="00041231"/>
    <w:rsid w:val="0004205D"/>
    <w:rsid w:val="00047976"/>
    <w:rsid w:val="00050CA2"/>
    <w:rsid w:val="000515E9"/>
    <w:rsid w:val="00053980"/>
    <w:rsid w:val="00054241"/>
    <w:rsid w:val="000554D9"/>
    <w:rsid w:val="0005570D"/>
    <w:rsid w:val="00055A95"/>
    <w:rsid w:val="00064F5C"/>
    <w:rsid w:val="00066F3D"/>
    <w:rsid w:val="00075F31"/>
    <w:rsid w:val="00087985"/>
    <w:rsid w:val="00090C58"/>
    <w:rsid w:val="00096ED3"/>
    <w:rsid w:val="000A2008"/>
    <w:rsid w:val="000B0C6D"/>
    <w:rsid w:val="000B18EA"/>
    <w:rsid w:val="000B7702"/>
    <w:rsid w:val="000C1190"/>
    <w:rsid w:val="000C75B3"/>
    <w:rsid w:val="000C7A0D"/>
    <w:rsid w:val="000C7FA5"/>
    <w:rsid w:val="000D306C"/>
    <w:rsid w:val="000E15C7"/>
    <w:rsid w:val="000E350C"/>
    <w:rsid w:val="000E5640"/>
    <w:rsid w:val="000F15AC"/>
    <w:rsid w:val="000F4133"/>
    <w:rsid w:val="000F6035"/>
    <w:rsid w:val="00107FE2"/>
    <w:rsid w:val="001148C3"/>
    <w:rsid w:val="00116DD6"/>
    <w:rsid w:val="00116FFB"/>
    <w:rsid w:val="00126EAC"/>
    <w:rsid w:val="00133886"/>
    <w:rsid w:val="00133AD9"/>
    <w:rsid w:val="00141D81"/>
    <w:rsid w:val="00144435"/>
    <w:rsid w:val="00145823"/>
    <w:rsid w:val="00146A96"/>
    <w:rsid w:val="0015153B"/>
    <w:rsid w:val="00161E67"/>
    <w:rsid w:val="00163C52"/>
    <w:rsid w:val="00171A95"/>
    <w:rsid w:val="00174C26"/>
    <w:rsid w:val="001753E5"/>
    <w:rsid w:val="00175FB5"/>
    <w:rsid w:val="00176B72"/>
    <w:rsid w:val="001829FC"/>
    <w:rsid w:val="001858BA"/>
    <w:rsid w:val="00185E04"/>
    <w:rsid w:val="00191EC8"/>
    <w:rsid w:val="00195E2C"/>
    <w:rsid w:val="001A371D"/>
    <w:rsid w:val="001A56C6"/>
    <w:rsid w:val="001C18C5"/>
    <w:rsid w:val="001C2AA5"/>
    <w:rsid w:val="001C5361"/>
    <w:rsid w:val="001C5CF1"/>
    <w:rsid w:val="001C6974"/>
    <w:rsid w:val="001D4498"/>
    <w:rsid w:val="001D70C7"/>
    <w:rsid w:val="001E3422"/>
    <w:rsid w:val="001E3606"/>
    <w:rsid w:val="001E475E"/>
    <w:rsid w:val="001E48B9"/>
    <w:rsid w:val="001E777B"/>
    <w:rsid w:val="001F0522"/>
    <w:rsid w:val="001F3AAC"/>
    <w:rsid w:val="001F4C29"/>
    <w:rsid w:val="001F4DC0"/>
    <w:rsid w:val="001F56A7"/>
    <w:rsid w:val="001F5CDE"/>
    <w:rsid w:val="00205EDB"/>
    <w:rsid w:val="00207C6C"/>
    <w:rsid w:val="00210AA9"/>
    <w:rsid w:val="00215439"/>
    <w:rsid w:val="00223629"/>
    <w:rsid w:val="00223D32"/>
    <w:rsid w:val="00227EF4"/>
    <w:rsid w:val="00235579"/>
    <w:rsid w:val="00237B25"/>
    <w:rsid w:val="00245D13"/>
    <w:rsid w:val="00247971"/>
    <w:rsid w:val="002537FA"/>
    <w:rsid w:val="00255958"/>
    <w:rsid w:val="00255980"/>
    <w:rsid w:val="00256F04"/>
    <w:rsid w:val="00257CB8"/>
    <w:rsid w:val="00260EA4"/>
    <w:rsid w:val="00263C34"/>
    <w:rsid w:val="00264137"/>
    <w:rsid w:val="00266870"/>
    <w:rsid w:val="00272F03"/>
    <w:rsid w:val="00274463"/>
    <w:rsid w:val="00276D89"/>
    <w:rsid w:val="0028070F"/>
    <w:rsid w:val="0028357E"/>
    <w:rsid w:val="002845AC"/>
    <w:rsid w:val="002845E2"/>
    <w:rsid w:val="00284ED1"/>
    <w:rsid w:val="0029222E"/>
    <w:rsid w:val="00292F0E"/>
    <w:rsid w:val="002A7657"/>
    <w:rsid w:val="002A7B73"/>
    <w:rsid w:val="002B0121"/>
    <w:rsid w:val="002C24BB"/>
    <w:rsid w:val="002C2A56"/>
    <w:rsid w:val="002C53B8"/>
    <w:rsid w:val="002C6DD3"/>
    <w:rsid w:val="002D169C"/>
    <w:rsid w:val="002D414D"/>
    <w:rsid w:val="002D685C"/>
    <w:rsid w:val="002E1826"/>
    <w:rsid w:val="002E1B26"/>
    <w:rsid w:val="002E2115"/>
    <w:rsid w:val="002E43F3"/>
    <w:rsid w:val="002E6745"/>
    <w:rsid w:val="002E710A"/>
    <w:rsid w:val="002F4DE7"/>
    <w:rsid w:val="002F6E50"/>
    <w:rsid w:val="0030595A"/>
    <w:rsid w:val="00310753"/>
    <w:rsid w:val="00312C40"/>
    <w:rsid w:val="003134CA"/>
    <w:rsid w:val="00316152"/>
    <w:rsid w:val="00322589"/>
    <w:rsid w:val="0032459F"/>
    <w:rsid w:val="00325DD8"/>
    <w:rsid w:val="003277D3"/>
    <w:rsid w:val="00327F24"/>
    <w:rsid w:val="00342D84"/>
    <w:rsid w:val="00343968"/>
    <w:rsid w:val="00345F93"/>
    <w:rsid w:val="00352C44"/>
    <w:rsid w:val="00354EDA"/>
    <w:rsid w:val="0036116E"/>
    <w:rsid w:val="00364702"/>
    <w:rsid w:val="003653FA"/>
    <w:rsid w:val="003663F3"/>
    <w:rsid w:val="00367B42"/>
    <w:rsid w:val="003713D2"/>
    <w:rsid w:val="00371ADE"/>
    <w:rsid w:val="00374C6E"/>
    <w:rsid w:val="00375199"/>
    <w:rsid w:val="0037605A"/>
    <w:rsid w:val="00376091"/>
    <w:rsid w:val="00380C3D"/>
    <w:rsid w:val="00381888"/>
    <w:rsid w:val="00393DB1"/>
    <w:rsid w:val="00394722"/>
    <w:rsid w:val="00395769"/>
    <w:rsid w:val="003A4A6A"/>
    <w:rsid w:val="003C379B"/>
    <w:rsid w:val="003D5B88"/>
    <w:rsid w:val="003E23E0"/>
    <w:rsid w:val="003E54DA"/>
    <w:rsid w:val="003E6F31"/>
    <w:rsid w:val="003F131A"/>
    <w:rsid w:val="004031EA"/>
    <w:rsid w:val="00406036"/>
    <w:rsid w:val="004109F7"/>
    <w:rsid w:val="00411F09"/>
    <w:rsid w:val="00413A66"/>
    <w:rsid w:val="00417B6E"/>
    <w:rsid w:val="00420C14"/>
    <w:rsid w:val="00421888"/>
    <w:rsid w:val="00422B8F"/>
    <w:rsid w:val="004278FC"/>
    <w:rsid w:val="00437C52"/>
    <w:rsid w:val="00452A08"/>
    <w:rsid w:val="004568EB"/>
    <w:rsid w:val="00463E62"/>
    <w:rsid w:val="0046448A"/>
    <w:rsid w:val="00465BF1"/>
    <w:rsid w:val="00466796"/>
    <w:rsid w:val="0047467B"/>
    <w:rsid w:val="0047582B"/>
    <w:rsid w:val="00475908"/>
    <w:rsid w:val="00475947"/>
    <w:rsid w:val="004777B0"/>
    <w:rsid w:val="00490C06"/>
    <w:rsid w:val="00491023"/>
    <w:rsid w:val="00496A85"/>
    <w:rsid w:val="004A25EE"/>
    <w:rsid w:val="004A32CA"/>
    <w:rsid w:val="004B51D4"/>
    <w:rsid w:val="004B61A3"/>
    <w:rsid w:val="004B78C7"/>
    <w:rsid w:val="004C20B2"/>
    <w:rsid w:val="004D0BF5"/>
    <w:rsid w:val="004D32FB"/>
    <w:rsid w:val="004D4BDB"/>
    <w:rsid w:val="004D6082"/>
    <w:rsid w:val="004D7F82"/>
    <w:rsid w:val="004E1E39"/>
    <w:rsid w:val="004E2E16"/>
    <w:rsid w:val="004F4BF5"/>
    <w:rsid w:val="004F5870"/>
    <w:rsid w:val="004F5BED"/>
    <w:rsid w:val="004F5D0E"/>
    <w:rsid w:val="004F6AE2"/>
    <w:rsid w:val="00500B41"/>
    <w:rsid w:val="00510423"/>
    <w:rsid w:val="00515C28"/>
    <w:rsid w:val="005313C9"/>
    <w:rsid w:val="0053549C"/>
    <w:rsid w:val="0053556F"/>
    <w:rsid w:val="00535A73"/>
    <w:rsid w:val="00540859"/>
    <w:rsid w:val="00541F39"/>
    <w:rsid w:val="005426CC"/>
    <w:rsid w:val="00550A3C"/>
    <w:rsid w:val="0055241F"/>
    <w:rsid w:val="00552A8F"/>
    <w:rsid w:val="00555F09"/>
    <w:rsid w:val="00577DBE"/>
    <w:rsid w:val="0058146C"/>
    <w:rsid w:val="0058476B"/>
    <w:rsid w:val="00585641"/>
    <w:rsid w:val="00586F11"/>
    <w:rsid w:val="00592245"/>
    <w:rsid w:val="00594F11"/>
    <w:rsid w:val="005A32E8"/>
    <w:rsid w:val="005A77D1"/>
    <w:rsid w:val="005B0552"/>
    <w:rsid w:val="005B2EF7"/>
    <w:rsid w:val="005B5611"/>
    <w:rsid w:val="005B7AE9"/>
    <w:rsid w:val="005C6BBB"/>
    <w:rsid w:val="005C7587"/>
    <w:rsid w:val="005E1109"/>
    <w:rsid w:val="005E1414"/>
    <w:rsid w:val="005E3562"/>
    <w:rsid w:val="005F3AE3"/>
    <w:rsid w:val="00600923"/>
    <w:rsid w:val="00605BE2"/>
    <w:rsid w:val="00605E16"/>
    <w:rsid w:val="006063B5"/>
    <w:rsid w:val="00613953"/>
    <w:rsid w:val="00613B37"/>
    <w:rsid w:val="006236CC"/>
    <w:rsid w:val="00624689"/>
    <w:rsid w:val="00626482"/>
    <w:rsid w:val="00630602"/>
    <w:rsid w:val="006326D8"/>
    <w:rsid w:val="00632B0A"/>
    <w:rsid w:val="00640E43"/>
    <w:rsid w:val="00646746"/>
    <w:rsid w:val="00652960"/>
    <w:rsid w:val="00654A5F"/>
    <w:rsid w:val="00654CD5"/>
    <w:rsid w:val="0065539E"/>
    <w:rsid w:val="0065785A"/>
    <w:rsid w:val="00661DD3"/>
    <w:rsid w:val="0066235A"/>
    <w:rsid w:val="006629DA"/>
    <w:rsid w:val="00663311"/>
    <w:rsid w:val="00665E99"/>
    <w:rsid w:val="00672905"/>
    <w:rsid w:val="00675C55"/>
    <w:rsid w:val="00677673"/>
    <w:rsid w:val="00677A07"/>
    <w:rsid w:val="00684F6A"/>
    <w:rsid w:val="006868C5"/>
    <w:rsid w:val="00694F7B"/>
    <w:rsid w:val="00695530"/>
    <w:rsid w:val="006A0A13"/>
    <w:rsid w:val="006A1116"/>
    <w:rsid w:val="006A2461"/>
    <w:rsid w:val="006A49D4"/>
    <w:rsid w:val="006B2B68"/>
    <w:rsid w:val="006B2F92"/>
    <w:rsid w:val="006B7E0F"/>
    <w:rsid w:val="006C2F9A"/>
    <w:rsid w:val="006D07B1"/>
    <w:rsid w:val="006D2011"/>
    <w:rsid w:val="006D3F4D"/>
    <w:rsid w:val="006D716F"/>
    <w:rsid w:val="006E492D"/>
    <w:rsid w:val="006E5C22"/>
    <w:rsid w:val="006F0B75"/>
    <w:rsid w:val="006F0E05"/>
    <w:rsid w:val="006F71E5"/>
    <w:rsid w:val="00700801"/>
    <w:rsid w:val="007018CD"/>
    <w:rsid w:val="00704F4D"/>
    <w:rsid w:val="00710C20"/>
    <w:rsid w:val="007112E7"/>
    <w:rsid w:val="00715671"/>
    <w:rsid w:val="00716A72"/>
    <w:rsid w:val="0074167F"/>
    <w:rsid w:val="00743E7D"/>
    <w:rsid w:val="00750CEB"/>
    <w:rsid w:val="00760C4B"/>
    <w:rsid w:val="00765815"/>
    <w:rsid w:val="007760DE"/>
    <w:rsid w:val="00781F88"/>
    <w:rsid w:val="007831D9"/>
    <w:rsid w:val="007834D8"/>
    <w:rsid w:val="007945BE"/>
    <w:rsid w:val="007B0982"/>
    <w:rsid w:val="007B40ED"/>
    <w:rsid w:val="007B5B70"/>
    <w:rsid w:val="007B5CD0"/>
    <w:rsid w:val="007C0CE1"/>
    <w:rsid w:val="007C50AE"/>
    <w:rsid w:val="007D66FE"/>
    <w:rsid w:val="007E2A0D"/>
    <w:rsid w:val="007E7C8B"/>
    <w:rsid w:val="007F2715"/>
    <w:rsid w:val="007F2C7E"/>
    <w:rsid w:val="007F5793"/>
    <w:rsid w:val="007F7254"/>
    <w:rsid w:val="00803005"/>
    <w:rsid w:val="008044F9"/>
    <w:rsid w:val="00805C86"/>
    <w:rsid w:val="00805EBF"/>
    <w:rsid w:val="008066BC"/>
    <w:rsid w:val="00810AFE"/>
    <w:rsid w:val="00811321"/>
    <w:rsid w:val="00815F62"/>
    <w:rsid w:val="008214A1"/>
    <w:rsid w:val="00821A0C"/>
    <w:rsid w:val="00833060"/>
    <w:rsid w:val="00835E8F"/>
    <w:rsid w:val="00840117"/>
    <w:rsid w:val="00840933"/>
    <w:rsid w:val="008548DB"/>
    <w:rsid w:val="00854EB1"/>
    <w:rsid w:val="0085524A"/>
    <w:rsid w:val="0086161F"/>
    <w:rsid w:val="00863EF9"/>
    <w:rsid w:val="00866443"/>
    <w:rsid w:val="008746C7"/>
    <w:rsid w:val="00877F8F"/>
    <w:rsid w:val="00880803"/>
    <w:rsid w:val="00882988"/>
    <w:rsid w:val="00885F40"/>
    <w:rsid w:val="008868BE"/>
    <w:rsid w:val="008A1024"/>
    <w:rsid w:val="008A27E2"/>
    <w:rsid w:val="008A474E"/>
    <w:rsid w:val="008A5539"/>
    <w:rsid w:val="008A5970"/>
    <w:rsid w:val="008A708A"/>
    <w:rsid w:val="008D14A3"/>
    <w:rsid w:val="008D549C"/>
    <w:rsid w:val="008D5F59"/>
    <w:rsid w:val="008D6EB5"/>
    <w:rsid w:val="008E0FEF"/>
    <w:rsid w:val="008E2718"/>
    <w:rsid w:val="008E5A8E"/>
    <w:rsid w:val="008E69C5"/>
    <w:rsid w:val="008E6AA3"/>
    <w:rsid w:val="008F5CF4"/>
    <w:rsid w:val="008F70ED"/>
    <w:rsid w:val="008F7627"/>
    <w:rsid w:val="008F7AA2"/>
    <w:rsid w:val="0090404C"/>
    <w:rsid w:val="00906E54"/>
    <w:rsid w:val="00907611"/>
    <w:rsid w:val="00914970"/>
    <w:rsid w:val="00915E19"/>
    <w:rsid w:val="0092173D"/>
    <w:rsid w:val="00921B92"/>
    <w:rsid w:val="00923951"/>
    <w:rsid w:val="0092447E"/>
    <w:rsid w:val="00927AEF"/>
    <w:rsid w:val="00932311"/>
    <w:rsid w:val="0093274A"/>
    <w:rsid w:val="0093305A"/>
    <w:rsid w:val="00936043"/>
    <w:rsid w:val="00945EA2"/>
    <w:rsid w:val="00946B17"/>
    <w:rsid w:val="00951928"/>
    <w:rsid w:val="00960BEA"/>
    <w:rsid w:val="009745F4"/>
    <w:rsid w:val="00977E64"/>
    <w:rsid w:val="00982ABA"/>
    <w:rsid w:val="00983FC5"/>
    <w:rsid w:val="00985C25"/>
    <w:rsid w:val="00990D7A"/>
    <w:rsid w:val="00991150"/>
    <w:rsid w:val="0099697F"/>
    <w:rsid w:val="00997BB5"/>
    <w:rsid w:val="009A003A"/>
    <w:rsid w:val="009A2FC7"/>
    <w:rsid w:val="009A4C12"/>
    <w:rsid w:val="009A6CAB"/>
    <w:rsid w:val="009B00D5"/>
    <w:rsid w:val="009B5AED"/>
    <w:rsid w:val="009B5FB5"/>
    <w:rsid w:val="009C7F78"/>
    <w:rsid w:val="009D26C2"/>
    <w:rsid w:val="009D2AD4"/>
    <w:rsid w:val="009D2B07"/>
    <w:rsid w:val="009D2ED0"/>
    <w:rsid w:val="009D38ED"/>
    <w:rsid w:val="009E1108"/>
    <w:rsid w:val="009E4EBD"/>
    <w:rsid w:val="009E6128"/>
    <w:rsid w:val="009F2DF7"/>
    <w:rsid w:val="00A0073E"/>
    <w:rsid w:val="00A034F9"/>
    <w:rsid w:val="00A11154"/>
    <w:rsid w:val="00A11757"/>
    <w:rsid w:val="00A117F0"/>
    <w:rsid w:val="00A13953"/>
    <w:rsid w:val="00A17A86"/>
    <w:rsid w:val="00A24A3D"/>
    <w:rsid w:val="00A27154"/>
    <w:rsid w:val="00A27CBF"/>
    <w:rsid w:val="00A318CA"/>
    <w:rsid w:val="00A32BA0"/>
    <w:rsid w:val="00A357F8"/>
    <w:rsid w:val="00A41013"/>
    <w:rsid w:val="00A4194B"/>
    <w:rsid w:val="00A4457C"/>
    <w:rsid w:val="00A451FA"/>
    <w:rsid w:val="00A475DB"/>
    <w:rsid w:val="00A47A66"/>
    <w:rsid w:val="00A63109"/>
    <w:rsid w:val="00A65318"/>
    <w:rsid w:val="00A67874"/>
    <w:rsid w:val="00A82732"/>
    <w:rsid w:val="00A865BC"/>
    <w:rsid w:val="00A90F87"/>
    <w:rsid w:val="00A920C9"/>
    <w:rsid w:val="00A922EB"/>
    <w:rsid w:val="00AA7BD7"/>
    <w:rsid w:val="00AB21BA"/>
    <w:rsid w:val="00AC47FE"/>
    <w:rsid w:val="00AD7894"/>
    <w:rsid w:val="00AE1A7A"/>
    <w:rsid w:val="00AE2DFC"/>
    <w:rsid w:val="00AE34D5"/>
    <w:rsid w:val="00AE6FC7"/>
    <w:rsid w:val="00AF1193"/>
    <w:rsid w:val="00AF7822"/>
    <w:rsid w:val="00B02544"/>
    <w:rsid w:val="00B04119"/>
    <w:rsid w:val="00B05EB2"/>
    <w:rsid w:val="00B061F7"/>
    <w:rsid w:val="00B11B57"/>
    <w:rsid w:val="00B23434"/>
    <w:rsid w:val="00B23736"/>
    <w:rsid w:val="00B23E57"/>
    <w:rsid w:val="00B25940"/>
    <w:rsid w:val="00B312AA"/>
    <w:rsid w:val="00B3599B"/>
    <w:rsid w:val="00B3664D"/>
    <w:rsid w:val="00B369A5"/>
    <w:rsid w:val="00B37878"/>
    <w:rsid w:val="00B43035"/>
    <w:rsid w:val="00B47D92"/>
    <w:rsid w:val="00B50F01"/>
    <w:rsid w:val="00B52F91"/>
    <w:rsid w:val="00B56856"/>
    <w:rsid w:val="00B6163E"/>
    <w:rsid w:val="00B74504"/>
    <w:rsid w:val="00B74AAB"/>
    <w:rsid w:val="00B75356"/>
    <w:rsid w:val="00B77404"/>
    <w:rsid w:val="00B80F2E"/>
    <w:rsid w:val="00B823DF"/>
    <w:rsid w:val="00B82645"/>
    <w:rsid w:val="00B83B2C"/>
    <w:rsid w:val="00B879F2"/>
    <w:rsid w:val="00B92A0A"/>
    <w:rsid w:val="00BA1B36"/>
    <w:rsid w:val="00BA24EA"/>
    <w:rsid w:val="00BA307D"/>
    <w:rsid w:val="00BA74BE"/>
    <w:rsid w:val="00BB100F"/>
    <w:rsid w:val="00BB131F"/>
    <w:rsid w:val="00BB288C"/>
    <w:rsid w:val="00BB3B93"/>
    <w:rsid w:val="00BC1E82"/>
    <w:rsid w:val="00BC766C"/>
    <w:rsid w:val="00BD0731"/>
    <w:rsid w:val="00BE43A7"/>
    <w:rsid w:val="00BE7CB3"/>
    <w:rsid w:val="00BF1DC2"/>
    <w:rsid w:val="00BF3193"/>
    <w:rsid w:val="00BF42D8"/>
    <w:rsid w:val="00BF4CAD"/>
    <w:rsid w:val="00BF4DB9"/>
    <w:rsid w:val="00BF5CAF"/>
    <w:rsid w:val="00C01AC9"/>
    <w:rsid w:val="00C02D4F"/>
    <w:rsid w:val="00C076F8"/>
    <w:rsid w:val="00C12FBB"/>
    <w:rsid w:val="00C16AF7"/>
    <w:rsid w:val="00C17FF4"/>
    <w:rsid w:val="00C205DD"/>
    <w:rsid w:val="00C21A60"/>
    <w:rsid w:val="00C24933"/>
    <w:rsid w:val="00C26889"/>
    <w:rsid w:val="00C26D59"/>
    <w:rsid w:val="00C32BB7"/>
    <w:rsid w:val="00C416B3"/>
    <w:rsid w:val="00C41701"/>
    <w:rsid w:val="00C472EA"/>
    <w:rsid w:val="00C51089"/>
    <w:rsid w:val="00C55DF9"/>
    <w:rsid w:val="00C5613C"/>
    <w:rsid w:val="00C62E97"/>
    <w:rsid w:val="00C64242"/>
    <w:rsid w:val="00C648AD"/>
    <w:rsid w:val="00C64D40"/>
    <w:rsid w:val="00C72842"/>
    <w:rsid w:val="00C757F7"/>
    <w:rsid w:val="00C76018"/>
    <w:rsid w:val="00C8339B"/>
    <w:rsid w:val="00C847BF"/>
    <w:rsid w:val="00C85FB1"/>
    <w:rsid w:val="00C921FD"/>
    <w:rsid w:val="00C962F6"/>
    <w:rsid w:val="00C97F2E"/>
    <w:rsid w:val="00CA1B94"/>
    <w:rsid w:val="00CB6FB7"/>
    <w:rsid w:val="00CC0AEB"/>
    <w:rsid w:val="00CC3F2B"/>
    <w:rsid w:val="00CC78E5"/>
    <w:rsid w:val="00CD3A78"/>
    <w:rsid w:val="00CD6C5F"/>
    <w:rsid w:val="00CD72E0"/>
    <w:rsid w:val="00CF1E44"/>
    <w:rsid w:val="00CF68D8"/>
    <w:rsid w:val="00CF6FA0"/>
    <w:rsid w:val="00CF7A64"/>
    <w:rsid w:val="00D0209E"/>
    <w:rsid w:val="00D1206F"/>
    <w:rsid w:val="00D12B95"/>
    <w:rsid w:val="00D13094"/>
    <w:rsid w:val="00D22671"/>
    <w:rsid w:val="00D258AB"/>
    <w:rsid w:val="00D34FED"/>
    <w:rsid w:val="00D35271"/>
    <w:rsid w:val="00D37CEB"/>
    <w:rsid w:val="00D4065C"/>
    <w:rsid w:val="00D4150C"/>
    <w:rsid w:val="00D41AFC"/>
    <w:rsid w:val="00D4224E"/>
    <w:rsid w:val="00D44A43"/>
    <w:rsid w:val="00D50A2F"/>
    <w:rsid w:val="00D5256F"/>
    <w:rsid w:val="00D53648"/>
    <w:rsid w:val="00D60FF2"/>
    <w:rsid w:val="00D61A94"/>
    <w:rsid w:val="00D6514D"/>
    <w:rsid w:val="00D72D27"/>
    <w:rsid w:val="00D77F57"/>
    <w:rsid w:val="00D8253A"/>
    <w:rsid w:val="00D86C34"/>
    <w:rsid w:val="00D900E0"/>
    <w:rsid w:val="00DA3F65"/>
    <w:rsid w:val="00DB1EF4"/>
    <w:rsid w:val="00DB37C5"/>
    <w:rsid w:val="00DB4F4A"/>
    <w:rsid w:val="00DB5E39"/>
    <w:rsid w:val="00DC2F99"/>
    <w:rsid w:val="00DC4F95"/>
    <w:rsid w:val="00DC643F"/>
    <w:rsid w:val="00DD56ED"/>
    <w:rsid w:val="00DD5924"/>
    <w:rsid w:val="00DD629D"/>
    <w:rsid w:val="00DD73C0"/>
    <w:rsid w:val="00DD768D"/>
    <w:rsid w:val="00DE0E34"/>
    <w:rsid w:val="00DE2D9C"/>
    <w:rsid w:val="00DE2F20"/>
    <w:rsid w:val="00DE561C"/>
    <w:rsid w:val="00DF3D5C"/>
    <w:rsid w:val="00DF68FC"/>
    <w:rsid w:val="00E023A5"/>
    <w:rsid w:val="00E14F1D"/>
    <w:rsid w:val="00E16EA2"/>
    <w:rsid w:val="00E27580"/>
    <w:rsid w:val="00E275FB"/>
    <w:rsid w:val="00E27CCA"/>
    <w:rsid w:val="00E27E0A"/>
    <w:rsid w:val="00E32DE0"/>
    <w:rsid w:val="00E32E36"/>
    <w:rsid w:val="00E36F25"/>
    <w:rsid w:val="00E41E5A"/>
    <w:rsid w:val="00E43CB8"/>
    <w:rsid w:val="00E54B57"/>
    <w:rsid w:val="00E55ED7"/>
    <w:rsid w:val="00E56152"/>
    <w:rsid w:val="00E622AA"/>
    <w:rsid w:val="00E63137"/>
    <w:rsid w:val="00E64547"/>
    <w:rsid w:val="00E66BFC"/>
    <w:rsid w:val="00E70E8F"/>
    <w:rsid w:val="00E724C9"/>
    <w:rsid w:val="00E7266A"/>
    <w:rsid w:val="00E80057"/>
    <w:rsid w:val="00E8050C"/>
    <w:rsid w:val="00E809BB"/>
    <w:rsid w:val="00E8344D"/>
    <w:rsid w:val="00E83F55"/>
    <w:rsid w:val="00E9099F"/>
    <w:rsid w:val="00E9103A"/>
    <w:rsid w:val="00E91C0B"/>
    <w:rsid w:val="00E91C7C"/>
    <w:rsid w:val="00EA10BC"/>
    <w:rsid w:val="00EA70AF"/>
    <w:rsid w:val="00EB0D6C"/>
    <w:rsid w:val="00EB3ACC"/>
    <w:rsid w:val="00EB47D2"/>
    <w:rsid w:val="00EB4A6C"/>
    <w:rsid w:val="00EC1507"/>
    <w:rsid w:val="00EC5549"/>
    <w:rsid w:val="00EC595B"/>
    <w:rsid w:val="00ED2049"/>
    <w:rsid w:val="00ED6E69"/>
    <w:rsid w:val="00EE1A1D"/>
    <w:rsid w:val="00EE7603"/>
    <w:rsid w:val="00EF50C3"/>
    <w:rsid w:val="00F04F8B"/>
    <w:rsid w:val="00F10928"/>
    <w:rsid w:val="00F11261"/>
    <w:rsid w:val="00F1284D"/>
    <w:rsid w:val="00F12F48"/>
    <w:rsid w:val="00F166FF"/>
    <w:rsid w:val="00F20CD4"/>
    <w:rsid w:val="00F21EC8"/>
    <w:rsid w:val="00F24AB7"/>
    <w:rsid w:val="00F30429"/>
    <w:rsid w:val="00F3073A"/>
    <w:rsid w:val="00F3367D"/>
    <w:rsid w:val="00F3703A"/>
    <w:rsid w:val="00F40429"/>
    <w:rsid w:val="00F447EF"/>
    <w:rsid w:val="00F517D9"/>
    <w:rsid w:val="00F536AD"/>
    <w:rsid w:val="00F53F63"/>
    <w:rsid w:val="00F5553D"/>
    <w:rsid w:val="00F626A1"/>
    <w:rsid w:val="00F6284E"/>
    <w:rsid w:val="00F6368C"/>
    <w:rsid w:val="00F7052A"/>
    <w:rsid w:val="00F73A2C"/>
    <w:rsid w:val="00F74CA8"/>
    <w:rsid w:val="00F80998"/>
    <w:rsid w:val="00F823CE"/>
    <w:rsid w:val="00F85953"/>
    <w:rsid w:val="00F931BF"/>
    <w:rsid w:val="00F95774"/>
    <w:rsid w:val="00F95DDC"/>
    <w:rsid w:val="00F968B3"/>
    <w:rsid w:val="00FA0277"/>
    <w:rsid w:val="00FA4B73"/>
    <w:rsid w:val="00FA5F43"/>
    <w:rsid w:val="00FB2AA4"/>
    <w:rsid w:val="00FB2CEF"/>
    <w:rsid w:val="00FC57A5"/>
    <w:rsid w:val="00FD2F5B"/>
    <w:rsid w:val="00FD3D73"/>
    <w:rsid w:val="00FD702A"/>
    <w:rsid w:val="00FE2E75"/>
    <w:rsid w:val="00FE3CF2"/>
    <w:rsid w:val="00FE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55F09"/>
    <w:rPr>
      <w:color w:val="0000FF"/>
      <w:u w:val="single"/>
    </w:rPr>
  </w:style>
  <w:style w:type="table" w:styleId="Tabellenraster">
    <w:name w:val="Table Grid"/>
    <w:basedOn w:val="NormaleTabelle"/>
    <w:rsid w:val="00555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D900E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900E0"/>
    <w:rPr>
      <w:sz w:val="24"/>
      <w:szCs w:val="24"/>
    </w:rPr>
  </w:style>
  <w:style w:type="paragraph" w:styleId="Fuzeile">
    <w:name w:val="footer"/>
    <w:basedOn w:val="Standard"/>
    <w:link w:val="FuzeileZchn"/>
    <w:rsid w:val="00D900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900E0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6E5C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5C22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86644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644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6443"/>
  </w:style>
  <w:style w:type="paragraph" w:styleId="Kommentarthema">
    <w:name w:val="annotation subject"/>
    <w:basedOn w:val="Kommentartext"/>
    <w:next w:val="Kommentartext"/>
    <w:link w:val="KommentarthemaZchn"/>
    <w:rsid w:val="008664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64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55F09"/>
    <w:rPr>
      <w:color w:val="0000FF"/>
      <w:u w:val="single"/>
    </w:rPr>
  </w:style>
  <w:style w:type="table" w:styleId="Tabellenraster">
    <w:name w:val="Table Grid"/>
    <w:basedOn w:val="NormaleTabelle"/>
    <w:rsid w:val="00555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D900E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900E0"/>
    <w:rPr>
      <w:sz w:val="24"/>
      <w:szCs w:val="24"/>
    </w:rPr>
  </w:style>
  <w:style w:type="paragraph" w:styleId="Fuzeile">
    <w:name w:val="footer"/>
    <w:basedOn w:val="Standard"/>
    <w:link w:val="FuzeileZchn"/>
    <w:rsid w:val="00D900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900E0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6E5C2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5C22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86644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644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6443"/>
  </w:style>
  <w:style w:type="paragraph" w:styleId="Kommentarthema">
    <w:name w:val="annotation subject"/>
    <w:basedOn w:val="Kommentartext"/>
    <w:next w:val="Kommentartext"/>
    <w:link w:val="KommentarthemaZchn"/>
    <w:rsid w:val="008664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8673-34A9-4637-84CE-31D25165F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7B40134B.dotm</Template>
  <TotalTime>0</TotalTime>
  <Pages>1</Pages>
  <Words>87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 zur Aufnahme neuer Datenbestände in Geoproxy</vt:lpstr>
    </vt:vector>
  </TitlesOfParts>
  <Company>TMBV</Company>
  <LinksUpToDate>false</LinksUpToDate>
  <CharactersWithSpaces>747</CharactersWithSpaces>
  <SharedDoc>false</SharedDoc>
  <HLinks>
    <vt:vector size="6" baseType="variant">
      <vt:variant>
        <vt:i4>6029422</vt:i4>
      </vt:variant>
      <vt:variant>
        <vt:i4>0</vt:i4>
      </vt:variant>
      <vt:variant>
        <vt:i4>0</vt:i4>
      </vt:variant>
      <vt:variant>
        <vt:i4>5</vt:i4>
      </vt:variant>
      <vt:variant>
        <vt:lpwstr>mailto:kay.mueller@tmil.thueringen.de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zur Aufnahme neuer Datenbestände in Geoproxy</dc:title>
  <dc:creator>Schicktanz</dc:creator>
  <cp:lastModifiedBy>TMIL Müller, Kay</cp:lastModifiedBy>
  <cp:revision>12</cp:revision>
  <cp:lastPrinted>2016-04-28T09:15:00Z</cp:lastPrinted>
  <dcterms:created xsi:type="dcterms:W3CDTF">2019-01-21T13:34:00Z</dcterms:created>
  <dcterms:modified xsi:type="dcterms:W3CDTF">2019-02-06T15:42:00Z</dcterms:modified>
</cp:coreProperties>
</file>